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9B4" w:rsidRPr="00910E68" w:rsidRDefault="00F669B4" w:rsidP="00910E68">
      <w:pPr>
        <w:pStyle w:val="NoSpacing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Будь Готов к Обороне - БГк</w:t>
      </w:r>
      <w:r w:rsidRPr="00910E68">
        <w:rPr>
          <w:b/>
          <w:sz w:val="32"/>
          <w:szCs w:val="32"/>
        </w:rPr>
        <w:t>О</w:t>
      </w:r>
    </w:p>
    <w:p w:rsidR="00F669B4" w:rsidRDefault="00F669B4" w:rsidP="00910E68">
      <w:pPr>
        <w:pStyle w:val="NoSpacing"/>
        <w:jc w:val="center"/>
        <w:rPr>
          <w:b/>
        </w:rPr>
      </w:pPr>
      <w:r w:rsidRPr="00910E68">
        <w:rPr>
          <w:b/>
        </w:rPr>
        <w:t>(многоборье, включающее такие виды, как: плавание, скалолазание, бег и стрельбу)</w:t>
      </w:r>
    </w:p>
    <w:p w:rsidR="00F669B4" w:rsidRPr="00910E68" w:rsidRDefault="00F669B4" w:rsidP="00910E68">
      <w:pPr>
        <w:pStyle w:val="NoSpacing"/>
        <w:jc w:val="center"/>
        <w:rPr>
          <w:b/>
        </w:rPr>
      </w:pPr>
    </w:p>
    <w:p w:rsidR="00F669B4" w:rsidRDefault="00F669B4" w:rsidP="00216BF8">
      <w:pPr>
        <w:pStyle w:val="NoSpacing"/>
        <w:rPr>
          <w:b/>
          <w:u w:val="single"/>
        </w:rPr>
      </w:pPr>
      <w:r w:rsidRPr="007D7788">
        <w:rPr>
          <w:b/>
          <w:u w:val="single"/>
        </w:rPr>
        <w:t xml:space="preserve">1 этап: </w:t>
      </w:r>
      <w:r w:rsidRPr="007D7788">
        <w:rPr>
          <w:b/>
          <w:u w:val="single"/>
        </w:rPr>
        <w:tab/>
      </w:r>
      <w:r>
        <w:rPr>
          <w:b/>
          <w:u w:val="single"/>
        </w:rPr>
        <w:tab/>
      </w:r>
      <w:r w:rsidRPr="007D7788">
        <w:rPr>
          <w:b/>
          <w:u w:val="single"/>
        </w:rPr>
        <w:t>ПЛАВАНИЕ</w:t>
      </w:r>
      <w:r>
        <w:rPr>
          <w:b/>
          <w:u w:val="single"/>
        </w:rPr>
        <w:tab/>
        <w:t>(в зачет идет время прохождения дистанции)</w:t>
      </w:r>
    </w:p>
    <w:p w:rsidR="00F669B4" w:rsidRPr="00216BF8" w:rsidRDefault="00F669B4" w:rsidP="00216BF8">
      <w:pPr>
        <w:pStyle w:val="NoSpacing"/>
        <w:rPr>
          <w:b/>
        </w:rPr>
      </w:pPr>
      <w:r w:rsidRPr="00216BF8">
        <w:t>1.1</w:t>
      </w:r>
      <w:r w:rsidRPr="00216BF8">
        <w:tab/>
        <w:t>Участнику требуется проплыть вольным стилем дистанцию 100м.</w:t>
      </w:r>
    </w:p>
    <w:p w:rsidR="00F669B4" w:rsidRDefault="00F669B4" w:rsidP="007D7788">
      <w:pPr>
        <w:pStyle w:val="NoSpacing"/>
      </w:pPr>
      <w:r>
        <w:t>1.2.</w:t>
      </w:r>
      <w:r>
        <w:tab/>
        <w:t>В зачет идет время прохождения дистанции.</w:t>
      </w:r>
    </w:p>
    <w:p w:rsidR="00F669B4" w:rsidRDefault="00F669B4" w:rsidP="007D7788">
      <w:pPr>
        <w:pStyle w:val="NoSpacing"/>
      </w:pPr>
      <w:r>
        <w:t>1.3.</w:t>
      </w:r>
      <w:r>
        <w:tab/>
        <w:t>Контрольное время – 3 минуты</w:t>
      </w:r>
    </w:p>
    <w:p w:rsidR="00F669B4" w:rsidRDefault="00F669B4" w:rsidP="007D7788">
      <w:pPr>
        <w:pStyle w:val="NoSpacing"/>
      </w:pPr>
      <w:r>
        <w:t>1.4.</w:t>
      </w:r>
      <w:r>
        <w:tab/>
        <w:t xml:space="preserve">За превышение контрольного времени начисляется 1,5 штрафные  минуты   </w:t>
      </w:r>
    </w:p>
    <w:p w:rsidR="00F669B4" w:rsidRPr="008E4122" w:rsidRDefault="00F669B4" w:rsidP="007D7788">
      <w:pPr>
        <w:pStyle w:val="NoSpacing"/>
        <w:rPr>
          <w:b/>
          <w:u w:val="single"/>
        </w:rPr>
      </w:pPr>
      <w:r w:rsidRPr="008E4122">
        <w:rPr>
          <w:b/>
          <w:u w:val="single"/>
        </w:rPr>
        <w:t>2 этап:</w:t>
      </w:r>
      <w:r w:rsidRPr="008E4122">
        <w:rPr>
          <w:b/>
          <w:u w:val="single"/>
        </w:rPr>
        <w:tab/>
      </w:r>
      <w:r w:rsidRPr="008E4122">
        <w:rPr>
          <w:b/>
          <w:u w:val="single"/>
        </w:rPr>
        <w:tab/>
        <w:t>СКАЛОЛАЗАНИЕ</w:t>
      </w:r>
      <w:r>
        <w:rPr>
          <w:b/>
          <w:u w:val="single"/>
        </w:rPr>
        <w:t xml:space="preserve"> (в зачет идет время прохождения 2-х трасс с учетом штрафного времени)</w:t>
      </w:r>
    </w:p>
    <w:p w:rsidR="00F669B4" w:rsidRDefault="00F669B4" w:rsidP="007D7788">
      <w:pPr>
        <w:pStyle w:val="NoSpacing"/>
      </w:pPr>
      <w:r>
        <w:t>2.1.</w:t>
      </w:r>
      <w:r>
        <w:tab/>
        <w:t>Участнику необходимо последовательно пролезть 2 трассы.</w:t>
      </w:r>
    </w:p>
    <w:p w:rsidR="00F669B4" w:rsidRDefault="00F669B4" w:rsidP="007D7788">
      <w:pPr>
        <w:pStyle w:val="NoSpacing"/>
      </w:pPr>
      <w:r>
        <w:t>2.2.</w:t>
      </w:r>
      <w:r>
        <w:tab/>
        <w:t>Контрольное время на каждую трассу – 2,5 минуты.</w:t>
      </w:r>
    </w:p>
    <w:p w:rsidR="00F669B4" w:rsidRDefault="00F669B4" w:rsidP="007D7788">
      <w:pPr>
        <w:pStyle w:val="NoSpacing"/>
      </w:pPr>
      <w:r>
        <w:t>2.3.</w:t>
      </w:r>
      <w:r>
        <w:tab/>
        <w:t>Время, затраченное на спуск не учитывается.</w:t>
      </w:r>
    </w:p>
    <w:p w:rsidR="00F669B4" w:rsidRDefault="00F669B4" w:rsidP="00216BF8">
      <w:pPr>
        <w:pStyle w:val="NoSpacing"/>
      </w:pPr>
      <w:r>
        <w:t>2.4.</w:t>
      </w:r>
      <w:r>
        <w:tab/>
        <w:t xml:space="preserve">Если участник проходит трассу в пределах к.в., ему засчитывается время прохождения трассы </w:t>
      </w:r>
    </w:p>
    <w:p w:rsidR="00F669B4" w:rsidRDefault="00F669B4" w:rsidP="00623FD4">
      <w:pPr>
        <w:pStyle w:val="NoSpacing"/>
      </w:pPr>
      <w:r>
        <w:t>2.5.</w:t>
      </w:r>
      <w:r>
        <w:tab/>
        <w:t xml:space="preserve">Если участник не пролез трассу в пределах к.в., ему добавляют 1,5 минуты  штрафного времени, </w:t>
      </w:r>
    </w:p>
    <w:p w:rsidR="00F669B4" w:rsidRDefault="00F669B4" w:rsidP="00623FD4">
      <w:pPr>
        <w:pStyle w:val="NoSpacing"/>
        <w:ind w:firstLine="708"/>
      </w:pPr>
      <w:r>
        <w:t xml:space="preserve">т.е. максимально за трассу можно получить 4 минуты:  2,5 мин за к.в. + 1,5 мин  за срыв </w:t>
      </w:r>
    </w:p>
    <w:p w:rsidR="00F669B4" w:rsidRDefault="00F669B4" w:rsidP="00216BF8">
      <w:pPr>
        <w:pStyle w:val="NoSpacing"/>
      </w:pPr>
      <w:r>
        <w:t>2.6.</w:t>
      </w:r>
      <w:r>
        <w:tab/>
        <w:t xml:space="preserve">После спуска со второй трассы  участнику дается 1 минута на переодевание, </w:t>
      </w:r>
    </w:p>
    <w:p w:rsidR="00F669B4" w:rsidRDefault="00F669B4" w:rsidP="00494F1D">
      <w:pPr>
        <w:pStyle w:val="NoSpacing"/>
        <w:ind w:firstLine="708"/>
      </w:pPr>
      <w:r>
        <w:t xml:space="preserve">затем начинается 3-ий этап </w:t>
      </w:r>
    </w:p>
    <w:p w:rsidR="00F669B4" w:rsidRPr="007D7788" w:rsidRDefault="00F669B4" w:rsidP="00542FEB">
      <w:pPr>
        <w:pStyle w:val="NoSpacing"/>
        <w:rPr>
          <w:b/>
          <w:u w:val="single"/>
        </w:rPr>
      </w:pPr>
      <w:r w:rsidRPr="00C55BF1">
        <w:rPr>
          <w:b/>
          <w:u w:val="single"/>
        </w:rPr>
        <w:t>3 этап:</w:t>
      </w:r>
      <w:r w:rsidRPr="00C55BF1">
        <w:rPr>
          <w:b/>
          <w:u w:val="single"/>
        </w:rPr>
        <w:tab/>
      </w:r>
      <w:r w:rsidRPr="00C55BF1">
        <w:rPr>
          <w:b/>
          <w:u w:val="single"/>
        </w:rPr>
        <w:tab/>
        <w:t>СТРЕЛЬБА</w:t>
      </w:r>
      <w:r>
        <w:rPr>
          <w:b/>
          <w:u w:val="single"/>
        </w:rPr>
        <w:t xml:space="preserve"> и БЕГ (в зачет идет общее время на стрельбу и бег с учетом штрафного времени)</w:t>
      </w:r>
    </w:p>
    <w:p w:rsidR="00F669B4" w:rsidRDefault="00F669B4" w:rsidP="007D7788">
      <w:pPr>
        <w:pStyle w:val="NoSpacing"/>
      </w:pPr>
      <w:r>
        <w:t>3.1.</w:t>
      </w:r>
      <w:r>
        <w:tab/>
        <w:t>Участник выходит на стрельбище, где ему  необходимо выбить 3 мишени</w:t>
      </w:r>
    </w:p>
    <w:p w:rsidR="00F669B4" w:rsidRDefault="00F669B4" w:rsidP="007D7788">
      <w:pPr>
        <w:pStyle w:val="NoSpacing"/>
      </w:pPr>
      <w:r>
        <w:t>3.2.</w:t>
      </w:r>
      <w:r>
        <w:tab/>
        <w:t xml:space="preserve">Контрольное время – 2,5 минуты. Количество выстрелов не ограничено. </w:t>
      </w:r>
    </w:p>
    <w:p w:rsidR="00F669B4" w:rsidRDefault="00F669B4" w:rsidP="00494F1D">
      <w:pPr>
        <w:pStyle w:val="NoSpacing"/>
        <w:ind w:firstLine="708"/>
      </w:pPr>
      <w:r>
        <w:t>Каждая не выбитая мишень штрафуется добавлением 30 секунд к к.в.</w:t>
      </w:r>
    </w:p>
    <w:p w:rsidR="00F669B4" w:rsidRDefault="00F669B4" w:rsidP="00C52504">
      <w:pPr>
        <w:pStyle w:val="NoSpacing"/>
      </w:pPr>
      <w:r>
        <w:t>3.3.</w:t>
      </w:r>
      <w:r>
        <w:tab/>
        <w:t>Если участник выбил все мишени, он  начинает бег (600м – 3 круга)</w:t>
      </w:r>
    </w:p>
    <w:p w:rsidR="00F669B4" w:rsidRDefault="00F669B4" w:rsidP="00C52504">
      <w:pPr>
        <w:pStyle w:val="NoSpacing"/>
        <w:ind w:left="705" w:hanging="705"/>
      </w:pPr>
      <w:r>
        <w:t>3.4.</w:t>
      </w:r>
      <w:r>
        <w:tab/>
        <w:t>Если участнику не удается поразить мишени в течение 2,5 минут контрольного времени, он получает штрафное время (по 30 сек за каждую не пораженную мишень) и отправляется бежать (600м - 3 круга )</w:t>
      </w:r>
    </w:p>
    <w:p w:rsidR="00F669B4" w:rsidRDefault="00F669B4" w:rsidP="007D7788">
      <w:pPr>
        <w:pStyle w:val="NoSpacing"/>
      </w:pPr>
      <w:r>
        <w:t>3.5.</w:t>
      </w:r>
      <w:r>
        <w:tab/>
        <w:t>После 3-х  кругов бега (600м) участник снова  идет на  стрельбище  и  см.  п. 3.1. - 3.4.</w:t>
      </w:r>
    </w:p>
    <w:p w:rsidR="00F669B4" w:rsidRDefault="00F669B4" w:rsidP="007D7788">
      <w:pPr>
        <w:pStyle w:val="NoSpacing"/>
      </w:pPr>
      <w:r>
        <w:t>3.6.</w:t>
      </w:r>
      <w:r>
        <w:tab/>
        <w:t>После второй стрельбы - финальный забег на 600м (3 круга) и финиш.</w:t>
      </w:r>
    </w:p>
    <w:p w:rsidR="00F669B4" w:rsidRDefault="00F669B4" w:rsidP="007D7788">
      <w:pPr>
        <w:pStyle w:val="NoSpacing"/>
        <w:rPr>
          <w:b/>
        </w:rPr>
      </w:pPr>
      <w:r w:rsidRPr="00910E68">
        <w:rPr>
          <w:b/>
        </w:rPr>
        <w:t>Победитель определяется по лучшему суммарному времени, показанному  на всех этапах,  с учетом штрафного времени.</w:t>
      </w:r>
    </w:p>
    <w:p w:rsidR="00F669B4" w:rsidRPr="00910E68" w:rsidRDefault="00F669B4" w:rsidP="007D7788">
      <w:pPr>
        <w:pStyle w:val="NoSpacing"/>
        <w:rPr>
          <w:b/>
        </w:rPr>
      </w:pPr>
    </w:p>
    <w:p w:rsidR="00F669B4" w:rsidRDefault="00F669B4" w:rsidP="007D7788">
      <w:pPr>
        <w:pStyle w:val="NoSpacing"/>
        <w:rPr>
          <w:b/>
          <w:sz w:val="40"/>
          <w:szCs w:val="40"/>
        </w:rPr>
      </w:pPr>
      <w:r w:rsidRPr="00542FEB">
        <w:rPr>
          <w:b/>
          <w:sz w:val="40"/>
          <w:szCs w:val="40"/>
        </w:rPr>
        <w:t>СЦЕНАРИЙ ПРОВЕДЕНИЯ СОРЕВНОВАНИЙ</w:t>
      </w:r>
    </w:p>
    <w:p w:rsidR="00F669B4" w:rsidRPr="00910E68" w:rsidRDefault="00F669B4" w:rsidP="007D7788">
      <w:pPr>
        <w:pStyle w:val="NoSpacing"/>
        <w:rPr>
          <w:b/>
          <w:sz w:val="20"/>
          <w:szCs w:val="20"/>
        </w:rPr>
      </w:pPr>
    </w:p>
    <w:tbl>
      <w:tblPr>
        <w:tblW w:w="11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78"/>
        <w:gridCol w:w="1270"/>
        <w:gridCol w:w="1540"/>
        <w:gridCol w:w="5940"/>
        <w:gridCol w:w="990"/>
        <w:gridCol w:w="990"/>
      </w:tblGrid>
      <w:tr w:rsidR="00F669B4" w:rsidRPr="009B02F6" w:rsidTr="00910E68">
        <w:tc>
          <w:tcPr>
            <w:tcW w:w="378" w:type="dxa"/>
          </w:tcPr>
          <w:p w:rsidR="00F669B4" w:rsidRPr="009B02F6" w:rsidRDefault="00F669B4" w:rsidP="007D7788">
            <w:pPr>
              <w:pStyle w:val="NoSpacing"/>
            </w:pPr>
            <w:r w:rsidRPr="009B02F6">
              <w:t>№</w:t>
            </w:r>
          </w:p>
        </w:tc>
        <w:tc>
          <w:tcPr>
            <w:tcW w:w="1270" w:type="dxa"/>
          </w:tcPr>
          <w:p w:rsidR="00F669B4" w:rsidRPr="009B02F6" w:rsidRDefault="00F669B4" w:rsidP="007D7788">
            <w:pPr>
              <w:pStyle w:val="NoSpacing"/>
            </w:pPr>
            <w:r w:rsidRPr="009B02F6">
              <w:t>Действие</w:t>
            </w:r>
          </w:p>
        </w:tc>
        <w:tc>
          <w:tcPr>
            <w:tcW w:w="1540" w:type="dxa"/>
          </w:tcPr>
          <w:p w:rsidR="00F669B4" w:rsidRPr="009B02F6" w:rsidRDefault="00F669B4" w:rsidP="007D7788">
            <w:pPr>
              <w:pStyle w:val="NoSpacing"/>
            </w:pPr>
            <w:r w:rsidRPr="009B02F6">
              <w:t>Место проведения</w:t>
            </w:r>
          </w:p>
        </w:tc>
        <w:tc>
          <w:tcPr>
            <w:tcW w:w="5940" w:type="dxa"/>
          </w:tcPr>
          <w:p w:rsidR="00F669B4" w:rsidRPr="009B02F6" w:rsidRDefault="00F669B4" w:rsidP="007D7788">
            <w:pPr>
              <w:pStyle w:val="NoSpacing"/>
            </w:pPr>
            <w:r w:rsidRPr="009B02F6">
              <w:t>Описание</w:t>
            </w:r>
          </w:p>
        </w:tc>
        <w:tc>
          <w:tcPr>
            <w:tcW w:w="990" w:type="dxa"/>
          </w:tcPr>
          <w:p w:rsidR="00F669B4" w:rsidRPr="009B02F6" w:rsidRDefault="00F669B4" w:rsidP="007D7788">
            <w:pPr>
              <w:pStyle w:val="NoSpacing"/>
            </w:pPr>
            <w:r w:rsidRPr="009B02F6">
              <w:t>Контр. время</w:t>
            </w:r>
          </w:p>
        </w:tc>
        <w:tc>
          <w:tcPr>
            <w:tcW w:w="990" w:type="dxa"/>
          </w:tcPr>
          <w:p w:rsidR="00F669B4" w:rsidRPr="009B02F6" w:rsidRDefault="00F669B4" w:rsidP="007D7788">
            <w:pPr>
              <w:pStyle w:val="NoSpacing"/>
            </w:pPr>
            <w:r w:rsidRPr="009B02F6">
              <w:t>Примечание</w:t>
            </w:r>
          </w:p>
        </w:tc>
      </w:tr>
      <w:tr w:rsidR="00F669B4" w:rsidRPr="009B02F6" w:rsidTr="00910E68">
        <w:tc>
          <w:tcPr>
            <w:tcW w:w="378" w:type="dxa"/>
          </w:tcPr>
          <w:p w:rsidR="00F669B4" w:rsidRPr="009B02F6" w:rsidRDefault="00F669B4" w:rsidP="007D7788">
            <w:pPr>
              <w:pStyle w:val="NoSpacing"/>
            </w:pPr>
            <w:r w:rsidRPr="009B02F6">
              <w:t>1</w:t>
            </w:r>
          </w:p>
        </w:tc>
        <w:tc>
          <w:tcPr>
            <w:tcW w:w="1270" w:type="dxa"/>
          </w:tcPr>
          <w:p w:rsidR="00F669B4" w:rsidRPr="009B02F6" w:rsidRDefault="00F669B4" w:rsidP="007D7788">
            <w:pPr>
              <w:pStyle w:val="NoSpacing"/>
            </w:pPr>
            <w:r w:rsidRPr="009B02F6">
              <w:t>Регистрация</w:t>
            </w:r>
          </w:p>
        </w:tc>
        <w:tc>
          <w:tcPr>
            <w:tcW w:w="1540" w:type="dxa"/>
          </w:tcPr>
          <w:p w:rsidR="00F669B4" w:rsidRPr="009B02F6" w:rsidRDefault="00F669B4" w:rsidP="007D7788">
            <w:pPr>
              <w:pStyle w:val="NoSpacing"/>
            </w:pPr>
            <w:r w:rsidRPr="009B02F6">
              <w:t xml:space="preserve">Вестибюль СК МГТУ, </w:t>
            </w:r>
          </w:p>
          <w:p w:rsidR="00F669B4" w:rsidRPr="009B02F6" w:rsidRDefault="00F669B4" w:rsidP="007D7788">
            <w:pPr>
              <w:pStyle w:val="NoSpacing"/>
            </w:pPr>
            <w:r w:rsidRPr="009B02F6">
              <w:t>1 эт</w:t>
            </w:r>
          </w:p>
        </w:tc>
        <w:tc>
          <w:tcPr>
            <w:tcW w:w="5940" w:type="dxa"/>
          </w:tcPr>
          <w:p w:rsidR="00F669B4" w:rsidRPr="009B02F6" w:rsidRDefault="00F669B4" w:rsidP="00910E68">
            <w:pPr>
              <w:pStyle w:val="NoSpacing"/>
              <w:spacing w:line="220" w:lineRule="exact"/>
            </w:pPr>
            <w:r w:rsidRPr="009B02F6">
              <w:t>Во время регистрации участник расписывается в листе по технике безопасности</w:t>
            </w:r>
            <w:r>
              <w:t xml:space="preserve">.  Получает стартовый номер и на него заполняется карточка участника. </w:t>
            </w:r>
            <w:r w:rsidRPr="009B02F6">
              <w:t>После регистрации проходит в раздевалку и готовится к выходу в бассейн</w:t>
            </w:r>
            <w:r>
              <w:t>. Для бассейна необходимо иметь купальник, шапочку, резиновые тапочки, полотенце и мыло.</w:t>
            </w:r>
          </w:p>
        </w:tc>
        <w:tc>
          <w:tcPr>
            <w:tcW w:w="990" w:type="dxa"/>
          </w:tcPr>
          <w:p w:rsidR="00F669B4" w:rsidRPr="009B02F6" w:rsidRDefault="00F669B4" w:rsidP="007D7788">
            <w:pPr>
              <w:pStyle w:val="NoSpacing"/>
            </w:pPr>
          </w:p>
        </w:tc>
        <w:tc>
          <w:tcPr>
            <w:tcW w:w="990" w:type="dxa"/>
          </w:tcPr>
          <w:p w:rsidR="00F669B4" w:rsidRPr="009B02F6" w:rsidRDefault="00F669B4" w:rsidP="007D7788">
            <w:pPr>
              <w:pStyle w:val="NoSpacing"/>
            </w:pPr>
          </w:p>
        </w:tc>
      </w:tr>
      <w:tr w:rsidR="00F669B4" w:rsidRPr="009B02F6" w:rsidTr="00910E68">
        <w:tc>
          <w:tcPr>
            <w:tcW w:w="378" w:type="dxa"/>
          </w:tcPr>
          <w:p w:rsidR="00F669B4" w:rsidRPr="009B02F6" w:rsidRDefault="00F669B4" w:rsidP="007D7788">
            <w:pPr>
              <w:pStyle w:val="NoSpacing"/>
            </w:pPr>
            <w:r w:rsidRPr="009B02F6">
              <w:t>2</w:t>
            </w:r>
          </w:p>
        </w:tc>
        <w:tc>
          <w:tcPr>
            <w:tcW w:w="1270" w:type="dxa"/>
          </w:tcPr>
          <w:p w:rsidR="00F669B4" w:rsidRPr="009B02F6" w:rsidRDefault="00F669B4" w:rsidP="007D7788">
            <w:pPr>
              <w:pStyle w:val="NoSpacing"/>
            </w:pPr>
            <w:r w:rsidRPr="009B02F6">
              <w:t>1 этап : Плавание</w:t>
            </w:r>
          </w:p>
        </w:tc>
        <w:tc>
          <w:tcPr>
            <w:tcW w:w="1540" w:type="dxa"/>
          </w:tcPr>
          <w:p w:rsidR="00F669B4" w:rsidRPr="009B02F6" w:rsidRDefault="00F669B4" w:rsidP="007D7788">
            <w:pPr>
              <w:pStyle w:val="NoSpacing"/>
            </w:pPr>
            <w:r w:rsidRPr="009B02F6">
              <w:t xml:space="preserve">Бассейн </w:t>
            </w:r>
          </w:p>
          <w:p w:rsidR="00F669B4" w:rsidRPr="009B02F6" w:rsidRDefault="00F669B4" w:rsidP="007D7788">
            <w:pPr>
              <w:pStyle w:val="NoSpacing"/>
            </w:pPr>
            <w:r w:rsidRPr="009B02F6">
              <w:t>СК МГТУ,</w:t>
            </w:r>
          </w:p>
          <w:p w:rsidR="00F669B4" w:rsidRPr="009B02F6" w:rsidRDefault="00F669B4" w:rsidP="007D7788">
            <w:pPr>
              <w:pStyle w:val="NoSpacing"/>
            </w:pPr>
            <w:r w:rsidRPr="009B02F6">
              <w:t>2 дорожки</w:t>
            </w:r>
          </w:p>
        </w:tc>
        <w:tc>
          <w:tcPr>
            <w:tcW w:w="5940" w:type="dxa"/>
          </w:tcPr>
          <w:p w:rsidR="00F669B4" w:rsidRPr="009B02F6" w:rsidRDefault="00F669B4" w:rsidP="00910E68">
            <w:pPr>
              <w:pStyle w:val="NoSpacing"/>
              <w:spacing w:line="220" w:lineRule="exact"/>
            </w:pPr>
            <w:r w:rsidRPr="009B02F6">
              <w:t xml:space="preserve">Участник выходит на бортик бассейна, </w:t>
            </w:r>
            <w:r>
              <w:t xml:space="preserve">готовится к старту и </w:t>
            </w:r>
            <w:r w:rsidRPr="009B02F6">
              <w:t>стартует по команде судьи. После финиша судья записывает результат в карточку. Далее спортсмен идет в раздевалку, переодевается и проходит на скалодром в л/а манеж.</w:t>
            </w:r>
          </w:p>
        </w:tc>
        <w:tc>
          <w:tcPr>
            <w:tcW w:w="990" w:type="dxa"/>
          </w:tcPr>
          <w:p w:rsidR="00F669B4" w:rsidRPr="009B02F6" w:rsidRDefault="00F669B4" w:rsidP="007D7788">
            <w:pPr>
              <w:pStyle w:val="NoSpacing"/>
            </w:pPr>
            <w:r w:rsidRPr="009B02F6">
              <w:t xml:space="preserve">3 мин </w:t>
            </w:r>
          </w:p>
        </w:tc>
        <w:tc>
          <w:tcPr>
            <w:tcW w:w="990" w:type="dxa"/>
          </w:tcPr>
          <w:p w:rsidR="00F669B4" w:rsidRPr="009B02F6" w:rsidRDefault="00F669B4" w:rsidP="007D7788">
            <w:pPr>
              <w:pStyle w:val="NoSpacing"/>
            </w:pPr>
          </w:p>
        </w:tc>
      </w:tr>
      <w:tr w:rsidR="00F669B4" w:rsidRPr="009B02F6" w:rsidTr="00910E68">
        <w:tc>
          <w:tcPr>
            <w:tcW w:w="378" w:type="dxa"/>
            <w:vMerge w:val="restart"/>
          </w:tcPr>
          <w:p w:rsidR="00F669B4" w:rsidRPr="009B02F6" w:rsidRDefault="00F669B4" w:rsidP="00BD059A">
            <w:pPr>
              <w:pStyle w:val="NoSpacing"/>
            </w:pPr>
            <w:r w:rsidRPr="009B02F6">
              <w:t>3</w:t>
            </w:r>
          </w:p>
        </w:tc>
        <w:tc>
          <w:tcPr>
            <w:tcW w:w="1270" w:type="dxa"/>
            <w:vMerge w:val="restart"/>
          </w:tcPr>
          <w:p w:rsidR="00F669B4" w:rsidRPr="009B02F6" w:rsidRDefault="00F669B4" w:rsidP="00BD059A">
            <w:pPr>
              <w:pStyle w:val="NoSpacing"/>
            </w:pPr>
            <w:r w:rsidRPr="009B02F6">
              <w:t>2 этап:</w:t>
            </w:r>
            <w:r w:rsidRPr="009B02F6">
              <w:br/>
              <w:t>Скалолазание</w:t>
            </w:r>
          </w:p>
        </w:tc>
        <w:tc>
          <w:tcPr>
            <w:tcW w:w="1540" w:type="dxa"/>
            <w:vMerge w:val="restart"/>
          </w:tcPr>
          <w:p w:rsidR="00F669B4" w:rsidRDefault="00F669B4" w:rsidP="00BD059A">
            <w:pPr>
              <w:pStyle w:val="NoSpacing"/>
            </w:pPr>
            <w:r w:rsidRPr="009B02F6">
              <w:t xml:space="preserve">л/а манеж </w:t>
            </w:r>
          </w:p>
          <w:p w:rsidR="00F669B4" w:rsidRPr="009B02F6" w:rsidRDefault="00F669B4" w:rsidP="00BD059A">
            <w:pPr>
              <w:pStyle w:val="NoSpacing"/>
            </w:pPr>
            <w:r w:rsidRPr="009B02F6">
              <w:t xml:space="preserve">СК МГТУ, </w:t>
            </w:r>
          </w:p>
          <w:p w:rsidR="00F669B4" w:rsidRPr="009B02F6" w:rsidRDefault="00F669B4" w:rsidP="00BD059A">
            <w:pPr>
              <w:pStyle w:val="NoSpacing"/>
            </w:pPr>
            <w:r w:rsidRPr="009B02F6">
              <w:t>4 эт.</w:t>
            </w:r>
          </w:p>
        </w:tc>
        <w:tc>
          <w:tcPr>
            <w:tcW w:w="5940" w:type="dxa"/>
          </w:tcPr>
          <w:p w:rsidR="00F669B4" w:rsidRDefault="00F669B4" w:rsidP="00910E68">
            <w:pPr>
              <w:spacing w:after="0" w:line="220" w:lineRule="exact"/>
            </w:pPr>
            <w:r>
              <w:t>Необходимо одеть скальные туфли и страховочную обвязку, после чего выйти на старт на 1-ую трассу.</w:t>
            </w:r>
          </w:p>
          <w:p w:rsidR="00F669B4" w:rsidRPr="009B02F6" w:rsidRDefault="00F669B4" w:rsidP="00910E68">
            <w:pPr>
              <w:spacing w:after="0" w:line="220" w:lineRule="exact"/>
            </w:pPr>
            <w:r w:rsidRPr="009B02F6">
              <w:t>Участник должен последовательно пройти 2 трассы. Контрольное время на</w:t>
            </w:r>
            <w:r>
              <w:t xml:space="preserve"> каждую</w:t>
            </w:r>
            <w:r w:rsidRPr="009B02F6">
              <w:t xml:space="preserve"> трассу – 2</w:t>
            </w:r>
            <w:r>
              <w:t>,5</w:t>
            </w:r>
            <w:r w:rsidRPr="009B02F6">
              <w:t xml:space="preserve"> минуты. </w:t>
            </w:r>
          </w:p>
        </w:tc>
        <w:tc>
          <w:tcPr>
            <w:tcW w:w="990" w:type="dxa"/>
          </w:tcPr>
          <w:p w:rsidR="00F669B4" w:rsidRPr="009B02F6" w:rsidRDefault="00F669B4" w:rsidP="00BD059A">
            <w:pPr>
              <w:pStyle w:val="NoSpacing"/>
            </w:pPr>
            <w:r w:rsidRPr="009B02F6">
              <w:t>2</w:t>
            </w:r>
            <w:r>
              <w:t>,5</w:t>
            </w:r>
            <w:r w:rsidRPr="009B02F6">
              <w:t xml:space="preserve"> мин</w:t>
            </w:r>
            <w:r>
              <w:t xml:space="preserve"> х 2 тр</w:t>
            </w:r>
          </w:p>
        </w:tc>
        <w:tc>
          <w:tcPr>
            <w:tcW w:w="990" w:type="dxa"/>
          </w:tcPr>
          <w:p w:rsidR="00F669B4" w:rsidRPr="009B02F6" w:rsidRDefault="00F669B4" w:rsidP="00BD059A">
            <w:pPr>
              <w:pStyle w:val="NoSpacing"/>
            </w:pPr>
          </w:p>
        </w:tc>
      </w:tr>
      <w:tr w:rsidR="00F669B4" w:rsidRPr="009B02F6" w:rsidTr="00910E68">
        <w:tc>
          <w:tcPr>
            <w:tcW w:w="378" w:type="dxa"/>
            <w:vMerge/>
          </w:tcPr>
          <w:p w:rsidR="00F669B4" w:rsidRPr="009B02F6" w:rsidRDefault="00F669B4" w:rsidP="00621224">
            <w:pPr>
              <w:pStyle w:val="NoSpacing"/>
            </w:pPr>
          </w:p>
        </w:tc>
        <w:tc>
          <w:tcPr>
            <w:tcW w:w="1270" w:type="dxa"/>
            <w:vMerge/>
          </w:tcPr>
          <w:p w:rsidR="00F669B4" w:rsidRPr="009B02F6" w:rsidRDefault="00F669B4" w:rsidP="00621224">
            <w:pPr>
              <w:pStyle w:val="NoSpacing"/>
            </w:pPr>
          </w:p>
        </w:tc>
        <w:tc>
          <w:tcPr>
            <w:tcW w:w="1540" w:type="dxa"/>
            <w:vMerge/>
          </w:tcPr>
          <w:p w:rsidR="00F669B4" w:rsidRPr="009B02F6" w:rsidRDefault="00F669B4" w:rsidP="00621224">
            <w:pPr>
              <w:pStyle w:val="NoSpacing"/>
            </w:pPr>
          </w:p>
        </w:tc>
        <w:tc>
          <w:tcPr>
            <w:tcW w:w="5940" w:type="dxa"/>
          </w:tcPr>
          <w:p w:rsidR="00F669B4" w:rsidRPr="009B02F6" w:rsidRDefault="00F669B4" w:rsidP="00910E68">
            <w:pPr>
              <w:spacing w:after="0" w:line="220" w:lineRule="exact"/>
            </w:pPr>
            <w:r>
              <w:t>После спуска на 2-ой трассе дается 1 минута на переодевание.</w:t>
            </w:r>
          </w:p>
        </w:tc>
        <w:tc>
          <w:tcPr>
            <w:tcW w:w="990" w:type="dxa"/>
          </w:tcPr>
          <w:p w:rsidR="00F669B4" w:rsidRPr="009B02F6" w:rsidRDefault="00F669B4" w:rsidP="00621224">
            <w:pPr>
              <w:pStyle w:val="NoSpacing"/>
            </w:pPr>
            <w:r>
              <w:t>1 мин</w:t>
            </w:r>
          </w:p>
        </w:tc>
        <w:tc>
          <w:tcPr>
            <w:tcW w:w="990" w:type="dxa"/>
          </w:tcPr>
          <w:p w:rsidR="00F669B4" w:rsidRPr="009B02F6" w:rsidRDefault="00F669B4" w:rsidP="00621224">
            <w:pPr>
              <w:pStyle w:val="NoSpacing"/>
            </w:pPr>
          </w:p>
        </w:tc>
      </w:tr>
      <w:tr w:rsidR="00F669B4" w:rsidRPr="009B02F6" w:rsidTr="00910E68">
        <w:trPr>
          <w:trHeight w:val="449"/>
        </w:trPr>
        <w:tc>
          <w:tcPr>
            <w:tcW w:w="378" w:type="dxa"/>
            <w:vMerge w:val="restart"/>
          </w:tcPr>
          <w:p w:rsidR="00F669B4" w:rsidRPr="009B02F6" w:rsidRDefault="00F669B4" w:rsidP="007D7788">
            <w:pPr>
              <w:pStyle w:val="NoSpacing"/>
            </w:pPr>
            <w:r w:rsidRPr="009B02F6">
              <w:t>4</w:t>
            </w:r>
          </w:p>
        </w:tc>
        <w:tc>
          <w:tcPr>
            <w:tcW w:w="1270" w:type="dxa"/>
            <w:vMerge w:val="restart"/>
          </w:tcPr>
          <w:p w:rsidR="00F669B4" w:rsidRPr="009B02F6" w:rsidRDefault="00F669B4" w:rsidP="007D7788">
            <w:pPr>
              <w:pStyle w:val="NoSpacing"/>
            </w:pPr>
            <w:r w:rsidRPr="009B02F6">
              <w:t>3 этап:</w:t>
            </w:r>
          </w:p>
          <w:p w:rsidR="00F669B4" w:rsidRPr="009B02F6" w:rsidRDefault="00F669B4" w:rsidP="007D7788">
            <w:pPr>
              <w:pStyle w:val="NoSpacing"/>
            </w:pPr>
            <w:r w:rsidRPr="009B02F6">
              <w:t>Стрельба и Бег</w:t>
            </w:r>
          </w:p>
        </w:tc>
        <w:tc>
          <w:tcPr>
            <w:tcW w:w="1540" w:type="dxa"/>
            <w:vMerge w:val="restart"/>
          </w:tcPr>
          <w:p w:rsidR="00F669B4" w:rsidRPr="009B02F6" w:rsidRDefault="00F669B4" w:rsidP="00E27D7D">
            <w:pPr>
              <w:pStyle w:val="NoSpacing"/>
            </w:pPr>
            <w:r w:rsidRPr="009B02F6">
              <w:t xml:space="preserve">л/а манеж СК МГТУ, </w:t>
            </w:r>
          </w:p>
          <w:p w:rsidR="00F669B4" w:rsidRPr="009B02F6" w:rsidRDefault="00F669B4" w:rsidP="00E27D7D">
            <w:pPr>
              <w:pStyle w:val="NoSpacing"/>
            </w:pPr>
            <w:r w:rsidRPr="009B02F6">
              <w:t>4 эт.</w:t>
            </w: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:rsidR="00F669B4" w:rsidRPr="009B02F6" w:rsidRDefault="00F669B4" w:rsidP="00910E68">
            <w:pPr>
              <w:pStyle w:val="NoSpacing"/>
              <w:spacing w:line="220" w:lineRule="exact"/>
            </w:pPr>
            <w:r w:rsidRPr="003742FF">
              <w:rPr>
                <w:b/>
              </w:rPr>
              <w:t>1</w:t>
            </w:r>
            <w:r>
              <w:rPr>
                <w:b/>
              </w:rPr>
              <w:t>-ый</w:t>
            </w:r>
            <w:r w:rsidRPr="003742FF">
              <w:rPr>
                <w:b/>
              </w:rPr>
              <w:t xml:space="preserve"> Пункт стрельбы</w:t>
            </w:r>
            <w:r w:rsidRPr="009B02F6">
              <w:t>:  3 мишени;</w:t>
            </w:r>
          </w:p>
          <w:p w:rsidR="00F669B4" w:rsidRPr="009B02F6" w:rsidRDefault="00F669B4" w:rsidP="00910E68">
            <w:pPr>
              <w:pStyle w:val="NoSpacing"/>
              <w:spacing w:line="220" w:lineRule="exact"/>
            </w:pPr>
            <w:r w:rsidRPr="009B02F6">
              <w:t xml:space="preserve">Кол-во выстрелов ограничено временем (2,5 мин), </w:t>
            </w:r>
          </w:p>
        </w:tc>
        <w:tc>
          <w:tcPr>
            <w:tcW w:w="990" w:type="dxa"/>
            <w:tcBorders>
              <w:bottom w:val="single" w:sz="4" w:space="0" w:color="auto"/>
            </w:tcBorders>
          </w:tcPr>
          <w:p w:rsidR="00F669B4" w:rsidRPr="009B02F6" w:rsidRDefault="00F669B4" w:rsidP="007D7788">
            <w:pPr>
              <w:pStyle w:val="NoSpacing"/>
            </w:pPr>
            <w:r>
              <w:t>2,5 мин</w:t>
            </w:r>
          </w:p>
        </w:tc>
        <w:tc>
          <w:tcPr>
            <w:tcW w:w="990" w:type="dxa"/>
            <w:vMerge w:val="restart"/>
          </w:tcPr>
          <w:p w:rsidR="00F669B4" w:rsidRPr="009B02F6" w:rsidRDefault="00F669B4" w:rsidP="007D7788">
            <w:pPr>
              <w:pStyle w:val="NoSpacing"/>
            </w:pPr>
          </w:p>
        </w:tc>
      </w:tr>
      <w:tr w:rsidR="00F669B4" w:rsidRPr="009B02F6" w:rsidTr="00910E68">
        <w:trPr>
          <w:trHeight w:val="336"/>
        </w:trPr>
        <w:tc>
          <w:tcPr>
            <w:tcW w:w="378" w:type="dxa"/>
            <w:vMerge/>
          </w:tcPr>
          <w:p w:rsidR="00F669B4" w:rsidRPr="009B02F6" w:rsidRDefault="00F669B4" w:rsidP="007D7788">
            <w:pPr>
              <w:pStyle w:val="NoSpacing"/>
            </w:pPr>
          </w:p>
        </w:tc>
        <w:tc>
          <w:tcPr>
            <w:tcW w:w="1270" w:type="dxa"/>
            <w:vMerge/>
          </w:tcPr>
          <w:p w:rsidR="00F669B4" w:rsidRPr="009B02F6" w:rsidRDefault="00F669B4" w:rsidP="007D7788">
            <w:pPr>
              <w:pStyle w:val="NoSpacing"/>
            </w:pPr>
          </w:p>
        </w:tc>
        <w:tc>
          <w:tcPr>
            <w:tcW w:w="1540" w:type="dxa"/>
            <w:vMerge/>
          </w:tcPr>
          <w:p w:rsidR="00F669B4" w:rsidRPr="009B02F6" w:rsidRDefault="00F669B4" w:rsidP="00E27D7D">
            <w:pPr>
              <w:pStyle w:val="NoSpacing"/>
            </w:pPr>
          </w:p>
        </w:tc>
        <w:tc>
          <w:tcPr>
            <w:tcW w:w="5940" w:type="dxa"/>
            <w:tcBorders>
              <w:top w:val="single" w:sz="4" w:space="0" w:color="auto"/>
              <w:bottom w:val="single" w:sz="4" w:space="0" w:color="auto"/>
            </w:tcBorders>
          </w:tcPr>
          <w:p w:rsidR="00F669B4" w:rsidRPr="009B02F6" w:rsidRDefault="00F669B4" w:rsidP="00910E68">
            <w:pPr>
              <w:pStyle w:val="NoSpacing"/>
              <w:spacing w:line="220" w:lineRule="exact"/>
            </w:pPr>
            <w:r w:rsidRPr="009B02F6">
              <w:t>бег 600м (3 круга</w:t>
            </w:r>
            <w:r>
              <w:t>)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F669B4" w:rsidRPr="009B02F6" w:rsidRDefault="00F669B4" w:rsidP="007D7788">
            <w:pPr>
              <w:pStyle w:val="NoSpacing"/>
            </w:pPr>
          </w:p>
        </w:tc>
        <w:tc>
          <w:tcPr>
            <w:tcW w:w="990" w:type="dxa"/>
            <w:vMerge/>
          </w:tcPr>
          <w:p w:rsidR="00F669B4" w:rsidRPr="009B02F6" w:rsidRDefault="00F669B4" w:rsidP="007D7788">
            <w:pPr>
              <w:pStyle w:val="NoSpacing"/>
            </w:pPr>
          </w:p>
        </w:tc>
      </w:tr>
      <w:tr w:rsidR="00F669B4" w:rsidRPr="009B02F6" w:rsidTr="00910E68">
        <w:trPr>
          <w:trHeight w:val="299"/>
        </w:trPr>
        <w:tc>
          <w:tcPr>
            <w:tcW w:w="378" w:type="dxa"/>
            <w:vMerge/>
          </w:tcPr>
          <w:p w:rsidR="00F669B4" w:rsidRPr="009B02F6" w:rsidRDefault="00F669B4" w:rsidP="007D7788">
            <w:pPr>
              <w:pStyle w:val="NoSpacing"/>
            </w:pPr>
          </w:p>
        </w:tc>
        <w:tc>
          <w:tcPr>
            <w:tcW w:w="1270" w:type="dxa"/>
            <w:vMerge/>
          </w:tcPr>
          <w:p w:rsidR="00F669B4" w:rsidRPr="009B02F6" w:rsidRDefault="00F669B4" w:rsidP="007D7788">
            <w:pPr>
              <w:pStyle w:val="NoSpacing"/>
            </w:pPr>
          </w:p>
        </w:tc>
        <w:tc>
          <w:tcPr>
            <w:tcW w:w="1540" w:type="dxa"/>
            <w:vMerge/>
          </w:tcPr>
          <w:p w:rsidR="00F669B4" w:rsidRPr="009B02F6" w:rsidRDefault="00F669B4" w:rsidP="00E27D7D">
            <w:pPr>
              <w:pStyle w:val="NoSpacing"/>
            </w:pPr>
          </w:p>
        </w:tc>
        <w:tc>
          <w:tcPr>
            <w:tcW w:w="5940" w:type="dxa"/>
            <w:tcBorders>
              <w:top w:val="single" w:sz="4" w:space="0" w:color="auto"/>
              <w:bottom w:val="single" w:sz="4" w:space="0" w:color="auto"/>
            </w:tcBorders>
          </w:tcPr>
          <w:p w:rsidR="00F669B4" w:rsidRPr="009B02F6" w:rsidRDefault="00F669B4" w:rsidP="00910E68">
            <w:pPr>
              <w:pStyle w:val="NoSpacing"/>
              <w:spacing w:line="220" w:lineRule="exact"/>
            </w:pPr>
            <w:r>
              <w:rPr>
                <w:b/>
              </w:rPr>
              <w:t>2-ой</w:t>
            </w:r>
            <w:r w:rsidRPr="003742FF">
              <w:rPr>
                <w:b/>
              </w:rPr>
              <w:t xml:space="preserve"> Пункт стрельбы</w:t>
            </w:r>
            <w:r w:rsidRPr="009B02F6">
              <w:t>:  3 мишени;</w:t>
            </w:r>
          </w:p>
          <w:p w:rsidR="00F669B4" w:rsidRPr="009B02F6" w:rsidRDefault="00F669B4" w:rsidP="00910E68">
            <w:pPr>
              <w:pStyle w:val="NoSpacing"/>
              <w:spacing w:line="220" w:lineRule="exact"/>
            </w:pPr>
            <w:r w:rsidRPr="009B02F6">
              <w:t>Кол-во выстрелов ограничено временем (2,5 мин),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F669B4" w:rsidRPr="009B02F6" w:rsidRDefault="00F669B4" w:rsidP="00EC5654">
            <w:pPr>
              <w:pStyle w:val="NoSpacing"/>
            </w:pPr>
            <w:r>
              <w:t>2,5 мин</w:t>
            </w:r>
          </w:p>
        </w:tc>
        <w:tc>
          <w:tcPr>
            <w:tcW w:w="990" w:type="dxa"/>
            <w:vMerge/>
          </w:tcPr>
          <w:p w:rsidR="00F669B4" w:rsidRPr="009B02F6" w:rsidRDefault="00F669B4" w:rsidP="007D7788">
            <w:pPr>
              <w:pStyle w:val="NoSpacing"/>
            </w:pPr>
          </w:p>
        </w:tc>
      </w:tr>
      <w:tr w:rsidR="00F669B4" w:rsidRPr="009B02F6" w:rsidTr="00910E68">
        <w:trPr>
          <w:trHeight w:val="336"/>
        </w:trPr>
        <w:tc>
          <w:tcPr>
            <w:tcW w:w="378" w:type="dxa"/>
            <w:vMerge/>
          </w:tcPr>
          <w:p w:rsidR="00F669B4" w:rsidRPr="009B02F6" w:rsidRDefault="00F669B4" w:rsidP="007D7788">
            <w:pPr>
              <w:pStyle w:val="NoSpacing"/>
            </w:pPr>
          </w:p>
        </w:tc>
        <w:tc>
          <w:tcPr>
            <w:tcW w:w="1270" w:type="dxa"/>
            <w:vMerge/>
          </w:tcPr>
          <w:p w:rsidR="00F669B4" w:rsidRPr="009B02F6" w:rsidRDefault="00F669B4" w:rsidP="007D7788">
            <w:pPr>
              <w:pStyle w:val="NoSpacing"/>
            </w:pPr>
          </w:p>
        </w:tc>
        <w:tc>
          <w:tcPr>
            <w:tcW w:w="1540" w:type="dxa"/>
            <w:vMerge/>
          </w:tcPr>
          <w:p w:rsidR="00F669B4" w:rsidRPr="009B02F6" w:rsidRDefault="00F669B4" w:rsidP="00E27D7D">
            <w:pPr>
              <w:pStyle w:val="NoSpacing"/>
            </w:pPr>
          </w:p>
        </w:tc>
        <w:tc>
          <w:tcPr>
            <w:tcW w:w="5940" w:type="dxa"/>
            <w:tcBorders>
              <w:top w:val="single" w:sz="4" w:space="0" w:color="auto"/>
              <w:bottom w:val="single" w:sz="4" w:space="0" w:color="auto"/>
            </w:tcBorders>
          </w:tcPr>
          <w:p w:rsidR="00F669B4" w:rsidRPr="009B02F6" w:rsidRDefault="00F669B4" w:rsidP="00910E68">
            <w:pPr>
              <w:pStyle w:val="NoSpacing"/>
              <w:spacing w:line="220" w:lineRule="exact"/>
            </w:pPr>
            <w:r w:rsidRPr="009B02F6">
              <w:t>бег 600м, финиш.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F669B4" w:rsidRPr="009B02F6" w:rsidRDefault="00F669B4" w:rsidP="007D7788">
            <w:pPr>
              <w:pStyle w:val="NoSpacing"/>
            </w:pPr>
          </w:p>
        </w:tc>
        <w:tc>
          <w:tcPr>
            <w:tcW w:w="990" w:type="dxa"/>
            <w:vMerge/>
          </w:tcPr>
          <w:p w:rsidR="00F669B4" w:rsidRPr="009B02F6" w:rsidRDefault="00F669B4" w:rsidP="007D7788">
            <w:pPr>
              <w:pStyle w:val="NoSpacing"/>
            </w:pPr>
          </w:p>
        </w:tc>
      </w:tr>
    </w:tbl>
    <w:p w:rsidR="00F669B4" w:rsidRDefault="00F669B4" w:rsidP="00910E68">
      <w:pPr>
        <w:pStyle w:val="NoSpacing"/>
      </w:pPr>
    </w:p>
    <w:sectPr w:rsidR="00F669B4" w:rsidSect="00910E68">
      <w:pgSz w:w="11906" w:h="16838"/>
      <w:pgMar w:top="851" w:right="1134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E554C"/>
    <w:multiLevelType w:val="hybridMultilevel"/>
    <w:tmpl w:val="264469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6F7FC3"/>
    <w:multiLevelType w:val="hybridMultilevel"/>
    <w:tmpl w:val="D2B402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E23ABE"/>
    <w:multiLevelType w:val="multilevel"/>
    <w:tmpl w:val="80CEF72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3">
    <w:nsid w:val="498B29BE"/>
    <w:multiLevelType w:val="multilevel"/>
    <w:tmpl w:val="4B9862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4AEC73FA"/>
    <w:multiLevelType w:val="multilevel"/>
    <w:tmpl w:val="0B865ED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4242AAB"/>
    <w:multiLevelType w:val="multilevel"/>
    <w:tmpl w:val="4892738E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57CA20F1"/>
    <w:multiLevelType w:val="multilevel"/>
    <w:tmpl w:val="D68443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6E230FDE"/>
    <w:multiLevelType w:val="hybridMultilevel"/>
    <w:tmpl w:val="9EA0CB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7788"/>
    <w:rsid w:val="000C0995"/>
    <w:rsid w:val="00216BF8"/>
    <w:rsid w:val="002F1938"/>
    <w:rsid w:val="003742FF"/>
    <w:rsid w:val="003B0DB8"/>
    <w:rsid w:val="004065AD"/>
    <w:rsid w:val="004412D7"/>
    <w:rsid w:val="00494F1D"/>
    <w:rsid w:val="00515F75"/>
    <w:rsid w:val="00542FEB"/>
    <w:rsid w:val="005775F1"/>
    <w:rsid w:val="00584E49"/>
    <w:rsid w:val="005E76CE"/>
    <w:rsid w:val="00613D63"/>
    <w:rsid w:val="00621224"/>
    <w:rsid w:val="00623FD4"/>
    <w:rsid w:val="006467A6"/>
    <w:rsid w:val="007501D5"/>
    <w:rsid w:val="007D7788"/>
    <w:rsid w:val="007E6FF9"/>
    <w:rsid w:val="0087004B"/>
    <w:rsid w:val="008E4122"/>
    <w:rsid w:val="00910E68"/>
    <w:rsid w:val="00915D5B"/>
    <w:rsid w:val="0092645A"/>
    <w:rsid w:val="009B02F6"/>
    <w:rsid w:val="009D7337"/>
    <w:rsid w:val="00BD059A"/>
    <w:rsid w:val="00BE06DC"/>
    <w:rsid w:val="00C52504"/>
    <w:rsid w:val="00C55BF1"/>
    <w:rsid w:val="00C74EB5"/>
    <w:rsid w:val="00D82B51"/>
    <w:rsid w:val="00DB6CF0"/>
    <w:rsid w:val="00DE6FC0"/>
    <w:rsid w:val="00E27D7D"/>
    <w:rsid w:val="00E5610B"/>
    <w:rsid w:val="00EC5654"/>
    <w:rsid w:val="00F4161A"/>
    <w:rsid w:val="00F669B4"/>
    <w:rsid w:val="00FB5D29"/>
    <w:rsid w:val="00FC5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5A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D7788"/>
    <w:rPr>
      <w:lang w:eastAsia="en-US"/>
    </w:rPr>
  </w:style>
  <w:style w:type="table" w:styleId="TableGrid">
    <w:name w:val="Table Grid"/>
    <w:basedOn w:val="TableNormal"/>
    <w:uiPriority w:val="99"/>
    <w:rsid w:val="00FB5D2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</TotalTime>
  <Pages>2</Pages>
  <Words>483</Words>
  <Characters>2759</Characters>
  <Application>Microsoft Office Outlook</Application>
  <DocSecurity>0</DocSecurity>
  <Lines>0</Lines>
  <Paragraphs>0</Paragraphs>
  <ScaleCrop>false</ScaleCrop>
  <Company>Retired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Будь Готов к Обороне - БГКО</dc:title>
  <dc:subject/>
  <dc:creator>RWT</dc:creator>
  <cp:keywords/>
  <dc:description/>
  <cp:lastModifiedBy>ПК</cp:lastModifiedBy>
  <cp:revision>5</cp:revision>
  <cp:lastPrinted>2012-09-29T14:49:00Z</cp:lastPrinted>
  <dcterms:created xsi:type="dcterms:W3CDTF">2012-10-14T13:13:00Z</dcterms:created>
  <dcterms:modified xsi:type="dcterms:W3CDTF">2012-10-14T14:30:00Z</dcterms:modified>
</cp:coreProperties>
</file>